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0C8" w:rsidRPr="00B1772B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  <w:r w:rsidRPr="00B1772B">
        <w:rPr>
          <w:b/>
          <w:bCs/>
        </w:rPr>
        <w:t>PREAMBULE</w:t>
      </w:r>
    </w:p>
    <w:p w:rsidR="007050C8" w:rsidRPr="00B1772B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B1772B">
      <w:pPr>
        <w:autoSpaceDE w:val="0"/>
        <w:autoSpaceDN w:val="0"/>
        <w:adjustRightInd w:val="0"/>
      </w:pPr>
    </w:p>
    <w:p w:rsidR="007050C8" w:rsidRDefault="007050C8" w:rsidP="00A056CC">
      <w:pPr>
        <w:autoSpaceDE w:val="0"/>
        <w:autoSpaceDN w:val="0"/>
        <w:adjustRightInd w:val="0"/>
        <w:jc w:val="both"/>
      </w:pPr>
      <w:r w:rsidRPr="00B1772B">
        <w:t xml:space="preserve">Zaměstnanci </w:t>
      </w:r>
      <w:r>
        <w:t>Vyšší odborné školy mezinárodního obchodu a Obchodní akademie, Jablonec nad Nisou, Horní náměstí 15, příspěvková organizace, přijímají tento</w:t>
      </w:r>
    </w:p>
    <w:p w:rsidR="007050C8" w:rsidRDefault="007050C8" w:rsidP="00B1772B">
      <w:pPr>
        <w:autoSpaceDE w:val="0"/>
        <w:autoSpaceDN w:val="0"/>
        <w:adjustRightInd w:val="0"/>
      </w:pP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  <w:r w:rsidRPr="00B1772B">
        <w:rPr>
          <w:b/>
          <w:bCs/>
        </w:rPr>
        <w:t>Etický kodex zam</w:t>
      </w:r>
      <w:r w:rsidRPr="00B1772B">
        <w:t>ě</w:t>
      </w:r>
      <w:r w:rsidRPr="00B1772B">
        <w:rPr>
          <w:b/>
          <w:bCs/>
        </w:rPr>
        <w:t>stnance</w:t>
      </w: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DD2642">
      <w:pPr>
        <w:autoSpaceDE w:val="0"/>
        <w:autoSpaceDN w:val="0"/>
        <w:adjustRightInd w:val="0"/>
        <w:jc w:val="both"/>
      </w:pPr>
      <w:r>
        <w:t>j</w:t>
      </w:r>
      <w:r w:rsidRPr="00B1772B">
        <w:t>ako</w:t>
      </w:r>
      <w:r>
        <w:t xml:space="preserve"> </w:t>
      </w:r>
      <w:r w:rsidRPr="00B1772B">
        <w:t>morální závazek upravující mravní postoje, chování a jednání všech zaměstnanců vůči žákům a rodičům,</w:t>
      </w:r>
      <w:r>
        <w:t xml:space="preserve"> </w:t>
      </w:r>
      <w:r w:rsidRPr="00B1772B">
        <w:t>spolupracovníkům, partnerům, veřejnosti a škole samotné.</w:t>
      </w:r>
    </w:p>
    <w:p w:rsidR="007050C8" w:rsidRPr="00B1772B" w:rsidRDefault="007050C8" w:rsidP="00DD2642">
      <w:pPr>
        <w:autoSpaceDE w:val="0"/>
        <w:autoSpaceDN w:val="0"/>
        <w:adjustRightInd w:val="0"/>
        <w:jc w:val="both"/>
      </w:pPr>
    </w:p>
    <w:p w:rsidR="007050C8" w:rsidRDefault="007050C8" w:rsidP="00DD2642">
      <w:pPr>
        <w:autoSpaceDE w:val="0"/>
        <w:autoSpaceDN w:val="0"/>
        <w:adjustRightInd w:val="0"/>
        <w:jc w:val="both"/>
      </w:pPr>
      <w:r w:rsidRPr="00B1772B">
        <w:t xml:space="preserve">Etický kodex není obecně závazným právním předpisem, ale je souborem pravidel </w:t>
      </w:r>
      <w:r>
        <w:t>d</w:t>
      </w:r>
      <w:r w:rsidRPr="00B1772B">
        <w:t>oplňujících zákonné a</w:t>
      </w:r>
      <w:r>
        <w:t xml:space="preserve"> </w:t>
      </w:r>
      <w:r w:rsidRPr="00B1772B">
        <w:t>jiné právní předpisy. Jeho význam spočívá především v tom, že jasně říká, na jakých hodnotách a</w:t>
      </w:r>
      <w:r>
        <w:t xml:space="preserve"> </w:t>
      </w:r>
      <w:r w:rsidRPr="00B1772B">
        <w:t>mezilidských vztazích naše škola staví a o jaké spolupracovníky se chce opírat i do budoucna.</w:t>
      </w:r>
    </w:p>
    <w:p w:rsidR="007050C8" w:rsidRPr="00B1772B" w:rsidRDefault="007050C8" w:rsidP="00DD2642">
      <w:pPr>
        <w:autoSpaceDE w:val="0"/>
        <w:autoSpaceDN w:val="0"/>
        <w:adjustRightInd w:val="0"/>
        <w:jc w:val="both"/>
      </w:pPr>
    </w:p>
    <w:p w:rsidR="007050C8" w:rsidRDefault="007050C8" w:rsidP="00DD2642">
      <w:pPr>
        <w:autoSpaceDE w:val="0"/>
        <w:autoSpaceDN w:val="0"/>
        <w:adjustRightInd w:val="0"/>
        <w:jc w:val="both"/>
      </w:pPr>
      <w:r w:rsidRPr="00B1772B">
        <w:t>Usilujeme o styl otevřený a respektující hodnoty lidí, kteří jej pomáhají vytvářet. Chceme tak vytvořit</w:t>
      </w:r>
      <w:r>
        <w:t xml:space="preserve"> </w:t>
      </w:r>
      <w:r w:rsidRPr="00B1772B">
        <w:t xml:space="preserve">stabilní školu, poskytující kvalitní výuku a napomáhající rozvoji svých žáků </w:t>
      </w:r>
      <w:r>
        <w:t>v </w:t>
      </w:r>
      <w:r w:rsidRPr="00B1772B">
        <w:t>příjemném a bezpečném</w:t>
      </w:r>
      <w:r>
        <w:t xml:space="preserve"> </w:t>
      </w:r>
      <w:r w:rsidRPr="00B1772B">
        <w:t>prostředí při respektování individuality každého člověka.</w:t>
      </w:r>
    </w:p>
    <w:p w:rsidR="007050C8" w:rsidRPr="00B1772B" w:rsidRDefault="007050C8" w:rsidP="00DD2642">
      <w:pPr>
        <w:autoSpaceDE w:val="0"/>
        <w:autoSpaceDN w:val="0"/>
        <w:adjustRightInd w:val="0"/>
        <w:jc w:val="both"/>
      </w:pPr>
    </w:p>
    <w:p w:rsidR="007050C8" w:rsidRDefault="007050C8" w:rsidP="00DD2642">
      <w:pPr>
        <w:autoSpaceDE w:val="0"/>
        <w:autoSpaceDN w:val="0"/>
        <w:adjustRightInd w:val="0"/>
        <w:jc w:val="both"/>
      </w:pPr>
      <w:r w:rsidRPr="00B1772B">
        <w:t>Základními hodnotami, které má každý zaměstnanec naší školy ctít a tím vytvářet základ pro vybudování a</w:t>
      </w:r>
      <w:r>
        <w:t xml:space="preserve"> </w:t>
      </w:r>
      <w:r w:rsidRPr="00B1772B">
        <w:t>udržení důvěry veřejnosti, jsou kvalita, osobní přístup, odpovědnost, efektivi</w:t>
      </w:r>
      <w:r>
        <w:t>ta a </w:t>
      </w:r>
      <w:r w:rsidRPr="00B1772B">
        <w:t>týmová spolupráce. Naší</w:t>
      </w:r>
      <w:r>
        <w:t xml:space="preserve"> </w:t>
      </w:r>
      <w:r w:rsidRPr="00B1772B">
        <w:t>snahou je zajistit škole prosperitu a žákům co nejkvalitnější vzdělání.</w:t>
      </w:r>
    </w:p>
    <w:p w:rsidR="007050C8" w:rsidRPr="00B1772B" w:rsidRDefault="007050C8" w:rsidP="00DD2642">
      <w:pPr>
        <w:autoSpaceDE w:val="0"/>
        <w:autoSpaceDN w:val="0"/>
        <w:adjustRightInd w:val="0"/>
        <w:jc w:val="both"/>
      </w:pP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  <w:r w:rsidRPr="00B1772B">
        <w:rPr>
          <w:b/>
          <w:bCs/>
        </w:rPr>
        <w:t>ZÁVAZEK ZAM</w:t>
      </w:r>
      <w:r w:rsidRPr="00B1772B">
        <w:rPr>
          <w:b/>
        </w:rPr>
        <w:t>Ě</w:t>
      </w:r>
      <w:r w:rsidRPr="00B1772B">
        <w:rPr>
          <w:b/>
          <w:bCs/>
        </w:rPr>
        <w:t>STNANC</w:t>
      </w:r>
      <w:r w:rsidRPr="00B1772B">
        <w:rPr>
          <w:b/>
        </w:rPr>
        <w:t xml:space="preserve">Ů </w:t>
      </w:r>
      <w:r w:rsidRPr="00B1772B">
        <w:rPr>
          <w:b/>
          <w:bCs/>
        </w:rPr>
        <w:t>V</w:t>
      </w:r>
      <w:r w:rsidRPr="00B1772B">
        <w:rPr>
          <w:b/>
        </w:rPr>
        <w:t>ŮČ</w:t>
      </w:r>
      <w:r w:rsidRPr="00B1772B">
        <w:rPr>
          <w:b/>
          <w:bCs/>
        </w:rPr>
        <w:t>I ŽÁK</w:t>
      </w:r>
      <w:r w:rsidRPr="00B1772B">
        <w:rPr>
          <w:b/>
        </w:rPr>
        <w:t>Ů</w:t>
      </w:r>
      <w:r w:rsidRPr="00B1772B">
        <w:rPr>
          <w:b/>
          <w:bCs/>
        </w:rPr>
        <w:t>M A VE</w:t>
      </w:r>
      <w:r w:rsidRPr="00B1772B">
        <w:rPr>
          <w:b/>
        </w:rPr>
        <w:t>Ř</w:t>
      </w:r>
      <w:r w:rsidRPr="00B1772B">
        <w:rPr>
          <w:b/>
          <w:bCs/>
        </w:rPr>
        <w:t>EJNOSTI</w:t>
      </w:r>
    </w:p>
    <w:p w:rsidR="007050C8" w:rsidRPr="00B1772B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 xml:space="preserve">· Nejvyšší hodnotou, kterou můžeme žákům naší školy poskytnout, </w:t>
      </w:r>
      <w:r>
        <w:t xml:space="preserve">je vysoká kvalita práce </w:t>
      </w:r>
      <w:r w:rsidRPr="00B1772B">
        <w:t>všech</w:t>
      </w:r>
      <w:r>
        <w:t xml:space="preserve"> </w:t>
      </w:r>
      <w:r w:rsidRPr="00B1772B">
        <w:t>zaměstnanců naší školy.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Ke svému povolání přistupujeme jako k poslání. Svou činností sloužíme veřejnosti a jsme povinni</w:t>
      </w:r>
      <w:r>
        <w:t xml:space="preserve"> </w:t>
      </w:r>
      <w:r w:rsidRPr="00B1772B">
        <w:t>své povolání vykonávat svědomitě s využitím svých odborných znalostí.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Ctíme právo žáka na profesionální přístup k řešení jeho potřeb. Uplatňováním nových vyučovacích</w:t>
      </w:r>
      <w:r>
        <w:t xml:space="preserve"> </w:t>
      </w:r>
      <w:r w:rsidRPr="00B1772B">
        <w:t>metod zlepšujeme kvalitu výuky.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Stále se vzděláváme a jsme schopni své vzdělání prokázat. Zároveň dbáme na pozitivní rozvoj své</w:t>
      </w:r>
      <w:r>
        <w:t xml:space="preserve"> </w:t>
      </w:r>
      <w:r w:rsidRPr="00B1772B">
        <w:t>osobnosti.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Za samozřejmost profilu pedagoga považujeme morální bezúhonnost. Jsme si vědomi skutečnosti, že</w:t>
      </w:r>
      <w:r>
        <w:t xml:space="preserve"> </w:t>
      </w:r>
      <w:r w:rsidRPr="00B1772B">
        <w:t>naše jednání je vzorem pro žáky.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Snažíme se rozvíjet intelektuální, tělesný, emocionální a společenský potenciál každého žáka.</w:t>
      </w:r>
      <w:r>
        <w:t xml:space="preserve"> </w:t>
      </w:r>
      <w:r w:rsidRPr="00B1772B">
        <w:t>Vytváříme příjemné a bezpečné prostředí, které umožní uspokojení individuálních potřeb žáka s</w:t>
      </w:r>
      <w:r>
        <w:t xml:space="preserve"> </w:t>
      </w:r>
      <w:r w:rsidRPr="00B1772B">
        <w:t>respektováním jeho osobnosti, životních zvyků, duchovních potř</w:t>
      </w:r>
      <w:r>
        <w:t>eb, intimity a </w:t>
      </w:r>
      <w:r w:rsidRPr="00B1772B">
        <w:t>lidské důstojnosti.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Pr="00B1772B" w:rsidRDefault="007050C8" w:rsidP="003F6D61">
      <w:pPr>
        <w:autoSpaceDE w:val="0"/>
        <w:autoSpaceDN w:val="0"/>
        <w:adjustRightInd w:val="0"/>
        <w:jc w:val="both"/>
      </w:pPr>
      <w:r w:rsidRPr="00B1772B">
        <w:t>· Hlásíme se k ideálům demokracie a v tomto duchu působíme na výchovu žáků.</w:t>
      </w: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Respektujeme a podporujeme práva žáků na informace a jsme připraveni je poskytovat odpovědně,</w:t>
      </w:r>
      <w:r>
        <w:t xml:space="preserve"> </w:t>
      </w:r>
      <w:r w:rsidRPr="00B1772B">
        <w:t>pravdivě, srozumitelně a včas.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Respektujeme žáka jako partnera se všemi právy a povinnostmi, včetně jeho zodpovědnosti za své</w:t>
      </w:r>
      <w:r>
        <w:t xml:space="preserve"> </w:t>
      </w:r>
      <w:r w:rsidRPr="00B1772B">
        <w:t>jednání. Nikdy nezneužíváme svého postavení vůči žákům.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Zachováváme důvěrnost informací o žácích a zachováváme mlčenlivost o skutečnos</w:t>
      </w:r>
      <w:r>
        <w:t>tech, o </w:t>
      </w:r>
      <w:r w:rsidRPr="00B1772B">
        <w:t>nichž</w:t>
      </w:r>
      <w:r>
        <w:t xml:space="preserve"> </w:t>
      </w:r>
      <w:r w:rsidRPr="00B1772B">
        <w:t>jsme se dověděli v souvislosti s výkonem svého povolání.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 xml:space="preserve">· Ke všem jsme vstřícní, slušní, korektní, žádného z žáků neupřednostňujeme, přistupujeme </w:t>
      </w:r>
      <w:r>
        <w:t xml:space="preserve">  </w:t>
      </w:r>
      <w:r w:rsidRPr="00B1772B">
        <w:t>ke všem</w:t>
      </w:r>
      <w:r>
        <w:t xml:space="preserve"> </w:t>
      </w:r>
      <w:r w:rsidRPr="00B1772B">
        <w:t>se stejnou péčí, nečiníme mezi nimi rozdíly.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Před žáky nikdy neřešíme vnitřní záležitosti školy.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Máme zájem o okolní dění ve škole i mimo ni a osobně přispíváme k řešení jednotlivých problémů.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 xml:space="preserve">· Uvědomujeme si společnou odpovědnost za životní prostředí a aktivně se podílíme </w:t>
      </w:r>
      <w:r>
        <w:t xml:space="preserve">             </w:t>
      </w:r>
      <w:r w:rsidRPr="00B1772B">
        <w:t>na zlepšování</w:t>
      </w:r>
      <w:r>
        <w:t xml:space="preserve"> </w:t>
      </w:r>
      <w:r w:rsidRPr="00B1772B">
        <w:t>životního prostředí na pracovištích i v celém regionu.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B1772B">
      <w:pPr>
        <w:autoSpaceDE w:val="0"/>
        <w:autoSpaceDN w:val="0"/>
        <w:adjustRightInd w:val="0"/>
        <w:rPr>
          <w:b/>
          <w:bCs/>
        </w:rPr>
      </w:pPr>
      <w:r w:rsidRPr="003F6D61">
        <w:rPr>
          <w:b/>
          <w:bCs/>
        </w:rPr>
        <w:t>ZÁVAZEK ZAM</w:t>
      </w:r>
      <w:r w:rsidRPr="003F6D61">
        <w:rPr>
          <w:b/>
        </w:rPr>
        <w:t>Ě</w:t>
      </w:r>
      <w:r w:rsidRPr="003F6D61">
        <w:rPr>
          <w:b/>
          <w:bCs/>
        </w:rPr>
        <w:t>STNANC</w:t>
      </w:r>
      <w:r w:rsidRPr="003F6D61">
        <w:rPr>
          <w:b/>
        </w:rPr>
        <w:t xml:space="preserve">Ů </w:t>
      </w:r>
      <w:r w:rsidRPr="003F6D61">
        <w:rPr>
          <w:b/>
          <w:bCs/>
        </w:rPr>
        <w:t>V</w:t>
      </w:r>
      <w:r w:rsidRPr="003F6D61">
        <w:rPr>
          <w:b/>
        </w:rPr>
        <w:t>ŮČ</w:t>
      </w:r>
      <w:r w:rsidRPr="003F6D61">
        <w:rPr>
          <w:b/>
          <w:bCs/>
        </w:rPr>
        <w:t>I SPOLUPRACOVNÍK</w:t>
      </w:r>
      <w:r w:rsidRPr="003F6D61">
        <w:rPr>
          <w:b/>
        </w:rPr>
        <w:t>Ů</w:t>
      </w:r>
      <w:r w:rsidRPr="003F6D61">
        <w:rPr>
          <w:b/>
          <w:bCs/>
        </w:rPr>
        <w:t>M A ŠKOLE</w:t>
      </w:r>
    </w:p>
    <w:p w:rsidR="007050C8" w:rsidRPr="003F6D61" w:rsidRDefault="007050C8" w:rsidP="00B1772B">
      <w:pPr>
        <w:autoSpaceDE w:val="0"/>
        <w:autoSpaceDN w:val="0"/>
        <w:adjustRightInd w:val="0"/>
        <w:rPr>
          <w:b/>
          <w:bCs/>
        </w:rPr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Společně zabezpečujeme korektní a spolupracující prostředí v celé škole.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Ctíme dobré mezilidské vztahy, vztahy mezi podřízenými a nadřízenými a vztahy v rámci celého</w:t>
      </w:r>
      <w:r>
        <w:t xml:space="preserve"> </w:t>
      </w:r>
      <w:r w:rsidRPr="00B1772B">
        <w:t>týmu zaměstnanců školy. Ke všem se chováme přátelsky a vstřícně.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Týmová práce je základem naší činnosti. Vzájemnou spoluprací dosahujeme společného úspěchu,</w:t>
      </w:r>
      <w:r>
        <w:t xml:space="preserve"> </w:t>
      </w:r>
      <w:r w:rsidRPr="00B1772B">
        <w:t>který je závislý na míře odpovědnosti a kvalitě práce každého z nás.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Koordinací všech procesů dbáme na jejich efektivitu a optimálně využíváme všechny prostředky</w:t>
      </w:r>
      <w:r>
        <w:t xml:space="preserve"> </w:t>
      </w:r>
      <w:r w:rsidRPr="00B1772B">
        <w:t>určené k výuce. Tím se podílíme na zajišťování dlouhodobé prosperity školy.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Jsme vůči škole loajální a dbáme na zlepšování jejího dobrého jména. Vyvarujeme se každého</w:t>
      </w:r>
      <w:r>
        <w:t xml:space="preserve"> </w:t>
      </w:r>
      <w:r w:rsidRPr="00B1772B">
        <w:t xml:space="preserve">jednání, které by je mohlo poškodit. Respektujeme odsouhlasená rozhodnutí. </w:t>
      </w:r>
      <w:r>
        <w:t xml:space="preserve">        </w:t>
      </w:r>
      <w:r w:rsidRPr="00B1772B">
        <w:t>Své výhrady k</w:t>
      </w:r>
      <w:r>
        <w:t xml:space="preserve"> </w:t>
      </w:r>
      <w:r w:rsidRPr="00B1772B">
        <w:t>problémům vyjadřujeme pouze v interní diskusi.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  <w:rPr>
          <w:b/>
          <w:bCs/>
        </w:rPr>
      </w:pPr>
    </w:p>
    <w:p w:rsidR="007050C8" w:rsidRDefault="007050C8" w:rsidP="003F6D61">
      <w:pPr>
        <w:autoSpaceDE w:val="0"/>
        <w:autoSpaceDN w:val="0"/>
        <w:adjustRightInd w:val="0"/>
        <w:jc w:val="both"/>
        <w:rPr>
          <w:b/>
          <w:bCs/>
        </w:rPr>
      </w:pPr>
      <w:r w:rsidRPr="00B1772B">
        <w:rPr>
          <w:b/>
          <w:bCs/>
        </w:rPr>
        <w:t>ZÁVAZEK MANAGEMENTU ŠKOLY V</w:t>
      </w:r>
      <w:r w:rsidRPr="00B1772B">
        <w:rPr>
          <w:b/>
        </w:rPr>
        <w:t>ŮČ</w:t>
      </w:r>
      <w:r w:rsidRPr="00B1772B">
        <w:rPr>
          <w:b/>
          <w:bCs/>
        </w:rPr>
        <w:t>I ZAM</w:t>
      </w:r>
      <w:r w:rsidRPr="00B1772B">
        <w:rPr>
          <w:b/>
        </w:rPr>
        <w:t>Ě</w:t>
      </w:r>
      <w:r w:rsidRPr="00B1772B">
        <w:rPr>
          <w:b/>
          <w:bCs/>
        </w:rPr>
        <w:t>STNANC</w:t>
      </w:r>
      <w:r w:rsidRPr="00B1772B">
        <w:rPr>
          <w:b/>
        </w:rPr>
        <w:t>Ů</w:t>
      </w:r>
      <w:r w:rsidRPr="00B1772B">
        <w:rPr>
          <w:b/>
          <w:bCs/>
        </w:rPr>
        <w:t>M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  <w:rPr>
          <w:b/>
          <w:bCs/>
        </w:rPr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Vytváříme poslání a vizi školy a jdeme příkladem ve formování její kultury. Zaměstnance vedeme</w:t>
      </w:r>
      <w:r>
        <w:t xml:space="preserve"> </w:t>
      </w:r>
      <w:r w:rsidRPr="00B1772B">
        <w:t>k odpovědnosti za odvedenou práci a výkon.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Jsme osobně zainteresováni na procesu zajišťování kvalitního systému řízení a na jeho neustálém</w:t>
      </w:r>
      <w:r>
        <w:t xml:space="preserve"> </w:t>
      </w:r>
      <w:r w:rsidRPr="00B1772B">
        <w:t>zlepšování. Dbáme na soustavné zlepšování komunikace uvnitř pracovního kolektivu.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O rozhodnutích a jejich případných změnách informujeme všechny členy sboru vč</w:t>
      </w:r>
      <w:r>
        <w:t>as a </w:t>
      </w:r>
      <w:r w:rsidRPr="00B1772B">
        <w:t>průkazným</w:t>
      </w:r>
      <w:r>
        <w:t xml:space="preserve"> </w:t>
      </w:r>
      <w:r w:rsidRPr="00B1772B">
        <w:t>způsobem.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Vytváříme předpoklady pro zabezpečení korektního a spolupracujícího prostředí v celé škole.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 xml:space="preserve">· Aplikujeme rovný přístup ke všem zaměstnancům bez ohledu na jejich aprobaci, </w:t>
      </w:r>
      <w:r>
        <w:t xml:space="preserve">               </w:t>
      </w:r>
      <w:r w:rsidRPr="00B1772B">
        <w:t>vě</w:t>
      </w:r>
      <w:r>
        <w:t>k a </w:t>
      </w:r>
      <w:r w:rsidRPr="00B1772B">
        <w:t>pohlaví.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Navrhujeme projekty pro kontinuální zvyšování kvality školy a navozujeme atmosféru trvalé změny</w:t>
      </w:r>
      <w:r>
        <w:t xml:space="preserve"> </w:t>
      </w:r>
      <w:r w:rsidRPr="00B1772B">
        <w:t>s ohledem na rychle se měnící vnější podmínky.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Sledujeme znalosti a schopnosti zaměstnanců a jejich potenciál a vytváříme předpoklady pro jejich</w:t>
      </w:r>
      <w:r>
        <w:t xml:space="preserve"> </w:t>
      </w:r>
      <w:r w:rsidRPr="00B1772B">
        <w:t>rozvoj. Zaměstnancům, umožňujeme odborný a kariérní růst s návazností na jejich spravedlivé</w:t>
      </w:r>
      <w:r>
        <w:t xml:space="preserve"> </w:t>
      </w:r>
      <w:r w:rsidRPr="00B1772B">
        <w:t>odměňování.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Rozvíjíme dialog mezi zaměstnanci a vedením školy. Případné spory a nedorozumění vzniklé mezi</w:t>
      </w:r>
      <w:r>
        <w:t xml:space="preserve"> </w:t>
      </w:r>
      <w:r w:rsidRPr="00B1772B">
        <w:t>zaměstnancem a veřejností posuzujeme nestranně a ctíme zásadu presumpce neviny.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 w:rsidRPr="00B1772B">
        <w:t>· Respektujeme názory zaměstnanců, jejich osobnost, životní zvyky, duchovní potřeby, intimitu a</w:t>
      </w:r>
      <w:r>
        <w:t xml:space="preserve"> </w:t>
      </w:r>
      <w:r w:rsidRPr="00B1772B">
        <w:t>lidskou důstojnost. Pečujeme o jejich potřeby a pomáháme jim dosahovat jejich osobních cílů</w:t>
      </w:r>
      <w:r>
        <w:t>.</w:t>
      </w:r>
    </w:p>
    <w:p w:rsidR="007050C8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</w:p>
    <w:p w:rsidR="007050C8" w:rsidRDefault="007050C8" w:rsidP="003F6D61">
      <w:pPr>
        <w:autoSpaceDE w:val="0"/>
        <w:autoSpaceDN w:val="0"/>
        <w:adjustRightInd w:val="0"/>
        <w:jc w:val="both"/>
      </w:pPr>
      <w:r>
        <w:t>Jablonec nad Nisou</w:t>
      </w:r>
    </w:p>
    <w:p w:rsidR="007050C8" w:rsidRPr="00B1772B" w:rsidRDefault="007050C8" w:rsidP="003F6D61">
      <w:pPr>
        <w:autoSpaceDE w:val="0"/>
        <w:autoSpaceDN w:val="0"/>
        <w:adjustRightInd w:val="0"/>
        <w:jc w:val="both"/>
      </w:pPr>
      <w:r>
        <w:t>2013-04-23</w:t>
      </w:r>
    </w:p>
    <w:sectPr w:rsidR="007050C8" w:rsidRPr="00B1772B" w:rsidSect="00BC0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72B"/>
    <w:rsid w:val="00086E22"/>
    <w:rsid w:val="001179EA"/>
    <w:rsid w:val="00236D16"/>
    <w:rsid w:val="0026471E"/>
    <w:rsid w:val="003C79C7"/>
    <w:rsid w:val="003F6D61"/>
    <w:rsid w:val="007050C8"/>
    <w:rsid w:val="00724DCA"/>
    <w:rsid w:val="00803B74"/>
    <w:rsid w:val="00811500"/>
    <w:rsid w:val="009021D2"/>
    <w:rsid w:val="009457EE"/>
    <w:rsid w:val="009A4BF0"/>
    <w:rsid w:val="00A056CC"/>
    <w:rsid w:val="00A1459D"/>
    <w:rsid w:val="00A760BF"/>
    <w:rsid w:val="00AD4DDB"/>
    <w:rsid w:val="00B1772B"/>
    <w:rsid w:val="00BB619F"/>
    <w:rsid w:val="00BC088B"/>
    <w:rsid w:val="00C6090D"/>
    <w:rsid w:val="00DD2642"/>
    <w:rsid w:val="00DD613D"/>
    <w:rsid w:val="00ED3C75"/>
    <w:rsid w:val="00F82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9C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79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79C7"/>
    <w:rPr>
      <w:rFonts w:ascii="Cambria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next w:val="Normal"/>
    <w:link w:val="TitleChar"/>
    <w:uiPriority w:val="99"/>
    <w:qFormat/>
    <w:rsid w:val="003C79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3C79C7"/>
    <w:rPr>
      <w:rFonts w:ascii="Cambria" w:hAnsi="Cambria" w:cs="Times New Roman"/>
      <w:b/>
      <w:bCs/>
      <w:kern w:val="28"/>
      <w:sz w:val="32"/>
      <w:szCs w:val="32"/>
    </w:rPr>
  </w:style>
  <w:style w:type="character" w:styleId="Strong">
    <w:name w:val="Strong"/>
    <w:basedOn w:val="DefaultParagraphFont"/>
    <w:uiPriority w:val="99"/>
    <w:qFormat/>
    <w:rsid w:val="003C79C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791</Words>
  <Characters>4670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Mgr. Jiří Kabelka</cp:lastModifiedBy>
  <cp:revision>5</cp:revision>
  <dcterms:created xsi:type="dcterms:W3CDTF">2013-03-25T08:15:00Z</dcterms:created>
  <dcterms:modified xsi:type="dcterms:W3CDTF">2013-04-24T06:40:00Z</dcterms:modified>
</cp:coreProperties>
</file>